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6C" w:rsidRDefault="001C3B6C" w:rsidP="00195A87">
      <w:pPr>
        <w:spacing w:before="120" w:after="120" w:line="240" w:lineRule="auto"/>
        <w:jc w:val="center"/>
        <w:rPr>
          <w:rFonts w:ascii="Arial" w:hAnsi="Arial" w:cs="Arial"/>
          <w:b/>
          <w:szCs w:val="18"/>
          <w:lang w:eastAsia="pl-PL"/>
        </w:rPr>
      </w:pPr>
      <w:bookmarkStart w:id="0" w:name="_GoBack"/>
      <w:bookmarkEnd w:id="0"/>
    </w:p>
    <w:p w:rsidR="001C3B6C" w:rsidRPr="00875B66" w:rsidRDefault="001C3B6C" w:rsidP="00195A87">
      <w:pPr>
        <w:spacing w:before="120" w:after="120" w:line="240" w:lineRule="auto"/>
        <w:jc w:val="center"/>
        <w:rPr>
          <w:rFonts w:ascii="Arial" w:hAnsi="Arial" w:cs="Arial"/>
          <w:b/>
          <w:szCs w:val="18"/>
          <w:lang w:eastAsia="pl-PL"/>
        </w:rPr>
      </w:pPr>
      <w:r w:rsidRPr="00875B66">
        <w:rPr>
          <w:rFonts w:ascii="Arial" w:hAnsi="Arial" w:cs="Arial"/>
          <w:b/>
          <w:szCs w:val="18"/>
          <w:lang w:eastAsia="pl-PL"/>
        </w:rPr>
        <w:t>OFERTA REALIZACJI ZADANIA PUBLICZNEGO*/</w:t>
      </w:r>
      <w:r w:rsidRPr="00EA7966">
        <w:rPr>
          <w:rFonts w:ascii="Arial" w:hAnsi="Arial" w:cs="Arial"/>
          <w:b/>
          <w:szCs w:val="18"/>
          <w:lang w:eastAsia="pl-PL"/>
        </w:rPr>
        <w:br/>
      </w:r>
      <w:r w:rsidRPr="005E1EF7">
        <w:rPr>
          <w:rFonts w:ascii="Arial" w:hAnsi="Arial" w:cs="Arial"/>
          <w:b/>
          <w:szCs w:val="18"/>
          <w:lang w:eastAsia="pl-PL"/>
        </w:rPr>
        <w:t>OFERTA WSPÓLNA REALIZACJI ZADANIA PUBLICZNEGO*,</w:t>
      </w:r>
      <w:r w:rsidRPr="00EA7966">
        <w:rPr>
          <w:rFonts w:ascii="Arial" w:hAnsi="Arial" w:cs="Arial"/>
          <w:b/>
          <w:strike/>
          <w:szCs w:val="18"/>
          <w:lang w:eastAsia="pl-PL"/>
        </w:rPr>
        <w:br/>
      </w:r>
      <w:r w:rsidRPr="00875B66">
        <w:rPr>
          <w:rFonts w:ascii="Arial" w:hAnsi="Arial" w:cs="Arial"/>
          <w:b/>
          <w:szCs w:val="18"/>
          <w:lang w:eastAsia="pl-PL"/>
        </w:rPr>
        <w:t>O KTÓREJ MOWA W ART. 14 UST. 1*/2* USTAWY Z DNIA</w:t>
      </w:r>
      <w:r w:rsidRPr="00EA7966">
        <w:rPr>
          <w:rFonts w:ascii="Arial" w:hAnsi="Arial" w:cs="Arial"/>
          <w:b/>
          <w:szCs w:val="18"/>
          <w:lang w:eastAsia="pl-PL"/>
        </w:rPr>
        <w:t xml:space="preserve"> </w:t>
      </w:r>
      <w:r w:rsidRPr="00875B66">
        <w:rPr>
          <w:rFonts w:ascii="Arial" w:hAnsi="Arial" w:cs="Arial"/>
          <w:b/>
          <w:szCs w:val="18"/>
          <w:lang w:eastAsia="pl-PL"/>
        </w:rPr>
        <w:t>24 KWIETNIA 2003 R.</w:t>
      </w:r>
      <w:r w:rsidRPr="00EA7966">
        <w:rPr>
          <w:rFonts w:ascii="Arial" w:hAnsi="Arial" w:cs="Arial"/>
          <w:b/>
          <w:szCs w:val="18"/>
          <w:lang w:eastAsia="pl-PL"/>
        </w:rPr>
        <w:t xml:space="preserve"> </w:t>
      </w:r>
      <w:r>
        <w:rPr>
          <w:rFonts w:ascii="Arial" w:hAnsi="Arial" w:cs="Arial"/>
          <w:b/>
          <w:szCs w:val="18"/>
          <w:lang w:eastAsia="pl-PL"/>
        </w:rPr>
        <w:br/>
      </w:r>
      <w:r w:rsidRPr="00875B66">
        <w:rPr>
          <w:rFonts w:ascii="Arial" w:hAnsi="Arial" w:cs="Arial"/>
          <w:b/>
          <w:szCs w:val="18"/>
          <w:lang w:eastAsia="pl-PL"/>
        </w:rPr>
        <w:t>O DZIAŁALNOŚCI POŻYTKU PUBLICZNEGO I O WOLONTARIACIE</w:t>
      </w:r>
      <w:r w:rsidRPr="00EA7966">
        <w:rPr>
          <w:rFonts w:ascii="Arial" w:hAnsi="Arial" w:cs="Arial"/>
          <w:b/>
          <w:szCs w:val="18"/>
          <w:lang w:eastAsia="pl-PL"/>
        </w:rPr>
        <w:br/>
      </w:r>
      <w:r w:rsidRPr="00875B66">
        <w:rPr>
          <w:rFonts w:ascii="Arial" w:hAnsi="Arial" w:cs="Arial"/>
          <w:b/>
          <w:szCs w:val="18"/>
          <w:lang w:eastAsia="pl-PL"/>
        </w:rPr>
        <w:t>(DZ. U. Z 2018 R. POZ. 450, Z PÓŹN. ZM.)</w:t>
      </w:r>
    </w:p>
    <w:p w:rsidR="001C3B6C" w:rsidRPr="00EA7966" w:rsidRDefault="001C3B6C" w:rsidP="00AC2815">
      <w:pPr>
        <w:spacing w:before="120" w:after="120" w:line="240" w:lineRule="auto"/>
        <w:rPr>
          <w:rFonts w:ascii="Arial" w:hAnsi="Arial" w:cs="Arial"/>
          <w:sz w:val="14"/>
          <w:szCs w:val="14"/>
          <w:lang w:eastAsia="pl-PL"/>
        </w:rPr>
      </w:pPr>
    </w:p>
    <w:p w:rsidR="001C3B6C" w:rsidRPr="00875B66" w:rsidRDefault="001C3B6C" w:rsidP="00E77CFE">
      <w:pPr>
        <w:spacing w:before="60" w:after="60" w:line="240" w:lineRule="auto"/>
        <w:rPr>
          <w:rFonts w:ascii="Arial" w:hAnsi="Arial" w:cs="Arial"/>
          <w:b/>
          <w:sz w:val="14"/>
          <w:szCs w:val="14"/>
          <w:lang w:eastAsia="pl-PL"/>
        </w:rPr>
      </w:pPr>
      <w:r>
        <w:rPr>
          <w:rFonts w:ascii="Arial" w:hAnsi="Arial" w:cs="Arial"/>
          <w:b/>
          <w:sz w:val="14"/>
          <w:szCs w:val="14"/>
          <w:lang w:eastAsia="pl-PL"/>
        </w:rPr>
        <w:t>Pouczenie</w:t>
      </w:r>
      <w:r w:rsidRPr="00875B66">
        <w:rPr>
          <w:rFonts w:ascii="Arial" w:hAnsi="Arial" w:cs="Arial"/>
          <w:b/>
          <w:sz w:val="14"/>
          <w:szCs w:val="14"/>
          <w:lang w:eastAsia="pl-PL"/>
        </w:rPr>
        <w:t xml:space="preserve"> co do sposobu wypełniania oferty: </w:t>
      </w:r>
    </w:p>
    <w:p w:rsidR="001C3B6C" w:rsidRDefault="001C3B6C" w:rsidP="00E77CFE">
      <w:pPr>
        <w:spacing w:before="60" w:after="60" w:line="240" w:lineRule="auto"/>
        <w:jc w:val="both"/>
        <w:rPr>
          <w:rFonts w:ascii="Arial" w:hAnsi="Arial" w:cs="Arial"/>
          <w:sz w:val="14"/>
          <w:szCs w:val="14"/>
          <w:lang w:eastAsia="pl-PL"/>
        </w:rPr>
      </w:pPr>
      <w:r w:rsidRPr="00875B66">
        <w:rPr>
          <w:rFonts w:ascii="Arial" w:hAnsi="Arial" w:cs="Arial"/>
          <w:sz w:val="14"/>
          <w:szCs w:val="14"/>
          <w:lang w:eastAsia="pl-PL"/>
        </w:rPr>
        <w:t xml:space="preserve">Ofertę należy wypełnić wyłącznie w białych pustych polach, zgodnie z instrukcjami umieszonymi przy poszczególnych polach lub w przypisach. </w:t>
      </w:r>
    </w:p>
    <w:p w:rsidR="001C3B6C" w:rsidRDefault="001C3B6C" w:rsidP="00E77CFE">
      <w:pPr>
        <w:spacing w:before="60" w:after="60" w:line="240" w:lineRule="auto"/>
        <w:jc w:val="both"/>
        <w:rPr>
          <w:rFonts w:ascii="Arial" w:hAnsi="Arial" w:cs="Arial"/>
          <w:sz w:val="14"/>
          <w:szCs w:val="14"/>
          <w:lang w:eastAsia="pl-PL"/>
        </w:rPr>
      </w:pPr>
      <w:r w:rsidRPr="00875B66">
        <w:rPr>
          <w:rFonts w:ascii="Arial" w:hAnsi="Arial" w:cs="Arial"/>
          <w:sz w:val="14"/>
          <w:szCs w:val="14"/>
          <w:lang w:eastAsia="pl-PL"/>
        </w:rPr>
        <w:t xml:space="preserve">W przypadku pól, które nie dotyczą danej oferty, należy wpisać „nie dotyczy” lub przekreślić pole. </w:t>
      </w:r>
    </w:p>
    <w:p w:rsidR="001C3B6C" w:rsidRPr="00875B66" w:rsidRDefault="001C3B6C" w:rsidP="00E77CFE">
      <w:pPr>
        <w:spacing w:before="60" w:after="60" w:line="240" w:lineRule="auto"/>
        <w:jc w:val="both"/>
        <w:rPr>
          <w:rFonts w:ascii="Arial" w:hAnsi="Arial" w:cs="Arial"/>
          <w:sz w:val="14"/>
          <w:szCs w:val="14"/>
          <w:lang w:eastAsia="pl-PL"/>
        </w:rPr>
      </w:pPr>
      <w:r w:rsidRPr="00875B66">
        <w:rPr>
          <w:rFonts w:ascii="Arial" w:hAnsi="Arial" w:cs="Arial"/>
          <w:sz w:val="14"/>
          <w:szCs w:val="14"/>
          <w:lang w:eastAsia="pl-PL"/>
        </w:rPr>
        <w:t xml:space="preserve">Zaznaczenie „*”, np., „Oferta realizacji zadania publicznego*/Oferta wspólna </w:t>
      </w:r>
      <w:r w:rsidRPr="00EA7966">
        <w:rPr>
          <w:rFonts w:ascii="Arial" w:hAnsi="Arial" w:cs="Arial"/>
          <w:sz w:val="14"/>
          <w:szCs w:val="14"/>
          <w:lang w:eastAsia="pl-PL"/>
        </w:rPr>
        <w:t>r</w:t>
      </w:r>
      <w:r w:rsidRPr="00875B66">
        <w:rPr>
          <w:rFonts w:ascii="Arial" w:hAnsi="Arial" w:cs="Arial"/>
          <w:sz w:val="14"/>
          <w:szCs w:val="14"/>
          <w:lang w:eastAsia="pl-PL"/>
        </w:rPr>
        <w:t xml:space="preserve">ealizacji zadania publicznego*”, oznacza, że należy skreślić niewłaściwą odpowiedź i pozostawić prawidłową. Przykład: „Oferta realizacji zadania publicznego* </w:t>
      </w:r>
      <w:r w:rsidRPr="00875B66">
        <w:rPr>
          <w:rFonts w:ascii="Arial" w:hAnsi="Arial" w:cs="Arial"/>
          <w:strike/>
          <w:sz w:val="14"/>
          <w:szCs w:val="14"/>
          <w:lang w:eastAsia="pl-PL"/>
        </w:rPr>
        <w:t>/Oferta wspólna realizacji zadania publicznego</w:t>
      </w:r>
      <w:r w:rsidRPr="00583E42">
        <w:rPr>
          <w:rFonts w:ascii="Arial" w:hAnsi="Arial" w:cs="Arial"/>
          <w:sz w:val="14"/>
          <w:szCs w:val="14"/>
          <w:lang w:eastAsia="pl-PL"/>
        </w:rPr>
        <w:t xml:space="preserve">*”. </w:t>
      </w:r>
    </w:p>
    <w:p w:rsidR="001C3B6C" w:rsidRDefault="001C3B6C" w:rsidP="00AC2815">
      <w:pPr>
        <w:spacing w:before="120" w:after="120" w:line="240" w:lineRule="auto"/>
        <w:rPr>
          <w:rFonts w:ascii="Arial" w:hAnsi="Arial" w:cs="Arial"/>
          <w:sz w:val="18"/>
          <w:szCs w:val="18"/>
          <w:lang w:eastAsia="pl-PL"/>
        </w:rPr>
      </w:pPr>
    </w:p>
    <w:p w:rsidR="001C3B6C" w:rsidRPr="00B0685E" w:rsidRDefault="001C3B6C" w:rsidP="00694BAD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3450E6">
        <w:rPr>
          <w:rFonts w:ascii="Arial" w:hAnsi="Arial" w:cs="Arial"/>
          <w:b/>
          <w:sz w:val="18"/>
          <w:szCs w:val="18"/>
          <w:lang w:eastAsia="pl-PL"/>
        </w:rPr>
        <w:t>I.</w:t>
      </w:r>
      <w:r w:rsidRPr="00DC07EA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B0685E">
        <w:rPr>
          <w:rFonts w:ascii="Arial" w:hAnsi="Arial" w:cs="Arial"/>
          <w:b/>
          <w:sz w:val="18"/>
          <w:szCs w:val="18"/>
          <w:lang w:eastAsia="pl-PL"/>
        </w:rPr>
        <w:t xml:space="preserve">Podstawowe informacje o złożonej ofercie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5274"/>
      </w:tblGrid>
      <w:tr w:rsidR="001C3B6C" w:rsidRPr="0030035C" w:rsidTr="0030035C">
        <w:tc>
          <w:tcPr>
            <w:tcW w:w="3828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170" w:hanging="17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 Organ administracji publicznej,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do którego jest adresowana oferta</w:t>
            </w:r>
          </w:p>
        </w:tc>
        <w:tc>
          <w:tcPr>
            <w:tcW w:w="5274" w:type="dxa"/>
            <w:vAlign w:val="center"/>
          </w:tcPr>
          <w:p w:rsidR="001C3B6C" w:rsidRPr="0030035C" w:rsidRDefault="001C3B6C" w:rsidP="003631EB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Wójt Gminy Wejherowo</w:t>
            </w:r>
          </w:p>
        </w:tc>
      </w:tr>
      <w:tr w:rsidR="001C3B6C" w:rsidRPr="0030035C" w:rsidTr="0030035C">
        <w:tc>
          <w:tcPr>
            <w:tcW w:w="3828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</w:rPr>
              <w:t xml:space="preserve">2. Rodzaj zadania publicznego 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274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1C3B6C" w:rsidRDefault="001C3B6C" w:rsidP="00694BAD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I</w:t>
      </w:r>
      <w:r w:rsidRPr="00B0685E">
        <w:rPr>
          <w:rFonts w:ascii="Arial" w:hAnsi="Arial" w:cs="Arial"/>
          <w:b/>
          <w:sz w:val="18"/>
          <w:szCs w:val="18"/>
          <w:lang w:eastAsia="pl-PL"/>
        </w:rPr>
        <w:t>I.</w:t>
      </w:r>
      <w:r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B0685E">
        <w:rPr>
          <w:rFonts w:ascii="Arial" w:hAnsi="Arial" w:cs="Arial"/>
          <w:b/>
          <w:sz w:val="18"/>
          <w:szCs w:val="18"/>
          <w:lang w:eastAsia="pl-PL"/>
        </w:rPr>
        <w:t>Dane oferenta(-tów)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5274"/>
      </w:tblGrid>
      <w:tr w:rsidR="001C3B6C" w:rsidRPr="0030035C" w:rsidTr="0030035C">
        <w:tc>
          <w:tcPr>
            <w:tcW w:w="9102" w:type="dxa"/>
            <w:gridSpan w:val="2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170" w:hanging="170"/>
              <w:jc w:val="both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1. </w:t>
            </w:r>
            <w:r w:rsidRPr="0030035C">
              <w:rPr>
                <w:rFonts w:ascii="Arial" w:hAnsi="Arial" w:cs="Arial"/>
                <w:b/>
                <w:sz w:val="16"/>
                <w:szCs w:val="16"/>
                <w:shd w:val="clear" w:color="auto" w:fill="C4BC96"/>
                <w:lang w:eastAsia="pl-PL"/>
              </w:rPr>
              <w:t>Nazwa oferenta(-tów), forma prawna, numer w Krajowym Rejestrze Sądowym lub innej ewidencji, adres siedziby, strona www, adres do korespondencji, adres e-mail, numer telefonu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C3B6C" w:rsidRPr="0030035C" w:rsidTr="0030035C">
        <w:tc>
          <w:tcPr>
            <w:tcW w:w="9102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3828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ind w:left="170" w:hanging="17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2. Dane osoby upoważnionej do składania wyjaśnień dotyczących oferty 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(np. imię i nazwisko, numer telefonu, adres poczty elektronicznej)  </w:t>
            </w:r>
          </w:p>
        </w:tc>
        <w:tc>
          <w:tcPr>
            <w:tcW w:w="5274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Default="001C3B6C" w:rsidP="00424C26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71734E">
        <w:rPr>
          <w:rFonts w:ascii="Arial" w:hAnsi="Arial" w:cs="Arial"/>
          <w:b/>
          <w:sz w:val="18"/>
          <w:szCs w:val="18"/>
          <w:lang w:eastAsia="pl-PL"/>
        </w:rPr>
        <w:t>III.</w:t>
      </w:r>
      <w:r>
        <w:rPr>
          <w:rFonts w:ascii="Arial" w:hAnsi="Arial" w:cs="Arial"/>
          <w:b/>
          <w:sz w:val="18"/>
          <w:szCs w:val="18"/>
          <w:lang w:eastAsia="pl-PL"/>
        </w:rPr>
        <w:t xml:space="preserve"> Opis zadania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1318"/>
        <w:gridCol w:w="1319"/>
        <w:gridCol w:w="1318"/>
        <w:gridCol w:w="1319"/>
      </w:tblGrid>
      <w:tr w:rsidR="001C3B6C" w:rsidRPr="0030035C" w:rsidTr="0030035C">
        <w:tc>
          <w:tcPr>
            <w:tcW w:w="3828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 Tytuł zadania publicznego</w:t>
            </w:r>
          </w:p>
        </w:tc>
        <w:tc>
          <w:tcPr>
            <w:tcW w:w="5274" w:type="dxa"/>
            <w:gridSpan w:val="4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3828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 Termin realizacji zadania publicznego</w:t>
            </w:r>
          </w:p>
        </w:tc>
        <w:tc>
          <w:tcPr>
            <w:tcW w:w="1318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Data rozpoczęcia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1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18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Data zakończenia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1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9102" w:type="dxa"/>
            <w:gridSpan w:val="5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227" w:hanging="227"/>
              <w:jc w:val="both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 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Syntetyczny opis zadania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 (należy wskazać i opisać: miejsce realizacji zadania, grupę docelową, sposób rozwiązywania jej problemów/zaspokajania potrzeb, komplementarność z innymi działaniami podejmowanymi przez organizację lub inne podmioty)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C3B6C" w:rsidRPr="0030035C" w:rsidTr="0030035C">
        <w:tc>
          <w:tcPr>
            <w:tcW w:w="9102" w:type="dxa"/>
            <w:gridSpan w:val="5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Pr="00875B66" w:rsidRDefault="001C3B6C" w:rsidP="00BE0EF9">
      <w:pPr>
        <w:spacing w:before="120" w:after="120" w:line="240" w:lineRule="auto"/>
        <w:ind w:left="170" w:hanging="170"/>
        <w:jc w:val="both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1) Wypełnić jedynie w przypadku, gdy oferta została złożona w związku z ogłoszonym przez organ otwartym konkursem ofert. Należy wskazać rodz</w:t>
      </w:r>
      <w:r>
        <w:rPr>
          <w:rFonts w:ascii="Arial" w:hAnsi="Arial" w:cs="Arial"/>
          <w:sz w:val="14"/>
          <w:szCs w:val="18"/>
          <w:lang w:eastAsia="pl-PL"/>
        </w:rPr>
        <w:t xml:space="preserve">aj zadania, o którym mowa w art.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13 ust. 2 pkt 1 ustawy z dnia 24 kwietnia 2003 r. o działalności pożytku publicznego i o wolontariacie, </w:t>
      </w:r>
      <w:r>
        <w:rPr>
          <w:rFonts w:ascii="Arial" w:hAnsi="Arial" w:cs="Arial"/>
          <w:sz w:val="14"/>
          <w:szCs w:val="18"/>
          <w:lang w:eastAsia="pl-PL"/>
        </w:rPr>
        <w:t>w</w:t>
      </w:r>
      <w:r w:rsidRPr="00875B66">
        <w:rPr>
          <w:rFonts w:ascii="Arial" w:hAnsi="Arial" w:cs="Arial"/>
          <w:sz w:val="14"/>
          <w:szCs w:val="18"/>
          <w:lang w:eastAsia="pl-PL"/>
        </w:rPr>
        <w:t>ynikający z</w:t>
      </w:r>
      <w:r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ogłoszenia o otwartym konkursie ofert.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985"/>
        <w:gridCol w:w="2835"/>
        <w:gridCol w:w="1128"/>
        <w:gridCol w:w="1052"/>
        <w:gridCol w:w="1535"/>
      </w:tblGrid>
      <w:tr w:rsidR="001C3B6C" w:rsidRPr="0030035C" w:rsidTr="0030035C">
        <w:tc>
          <w:tcPr>
            <w:tcW w:w="9102" w:type="dxa"/>
            <w:gridSpan w:val="6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227" w:hanging="22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4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 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Plan i harmonogram działań na rok ................... 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1C3B6C" w:rsidRPr="0030035C" w:rsidTr="0030035C">
        <w:tc>
          <w:tcPr>
            <w:tcW w:w="567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działania</w:t>
            </w:r>
          </w:p>
        </w:tc>
        <w:tc>
          <w:tcPr>
            <w:tcW w:w="2835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1128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Grupa docelowa</w:t>
            </w:r>
          </w:p>
        </w:tc>
        <w:tc>
          <w:tcPr>
            <w:tcW w:w="1052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Planowany termin realizacji</w:t>
            </w:r>
          </w:p>
        </w:tc>
        <w:tc>
          <w:tcPr>
            <w:tcW w:w="1535" w:type="dxa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Zakres działania realizowany przez podmiot niebędący stroną umowy 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2)</w:t>
            </w: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67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5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3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9102" w:type="dxa"/>
            <w:gridSpan w:val="6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5. Opis zakładanych rezultatów realizacji zadania publicznego </w:t>
            </w:r>
          </w:p>
          <w:p w:rsidR="001C3B6C" w:rsidRPr="0030035C" w:rsidRDefault="001C3B6C" w:rsidP="0030035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(należy opisać: </w:t>
            </w:r>
          </w:p>
          <w:p w:rsidR="001C3B6C" w:rsidRPr="0030035C" w:rsidRDefault="001C3B6C" w:rsidP="0030035C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27" w:hanging="227"/>
              <w:contextualSpacing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co będzie bezpośrednim efektem (materialne „produkty” lub „usługi” zrealizowane na rzecz uczestników zadania) realizacji oferty? </w:t>
            </w:r>
          </w:p>
          <w:p w:rsidR="001C3B6C" w:rsidRPr="0030035C" w:rsidRDefault="001C3B6C" w:rsidP="0030035C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hanging="227"/>
              <w:contextualSpacing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jaka zmiana społeczna zostanie osiągnięta poprzez realizację zadania? </w:t>
            </w:r>
          </w:p>
          <w:p w:rsidR="001C3B6C" w:rsidRPr="0030035C" w:rsidRDefault="001C3B6C" w:rsidP="0030035C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hanging="227"/>
              <w:contextualSpacing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1C3B6C" w:rsidRPr="0030035C" w:rsidTr="0030035C">
        <w:tc>
          <w:tcPr>
            <w:tcW w:w="9102" w:type="dxa"/>
            <w:gridSpan w:val="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</w:tr>
    </w:tbl>
    <w:p w:rsidR="001C3B6C" w:rsidRPr="00875B66" w:rsidRDefault="001C3B6C" w:rsidP="00975D87">
      <w:pPr>
        <w:spacing w:before="120" w:after="120" w:line="240" w:lineRule="auto"/>
        <w:ind w:left="170" w:hanging="170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2)</w:t>
      </w:r>
      <w:r w:rsidRPr="00691995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>Dotyczy zakresu działania tej części zadania, która będzie realizowana przez podmiot niebędący stroną</w:t>
      </w:r>
      <w:r w:rsidRPr="00691995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umowy, o którym mowa w art. 16 ust. 4 ustawy z dnia 24 kwietnia 2003 r. o działalności pożytku publicznego i o </w:t>
      </w:r>
      <w:r w:rsidRPr="00691995">
        <w:rPr>
          <w:rFonts w:ascii="Arial" w:hAnsi="Arial" w:cs="Arial"/>
          <w:sz w:val="14"/>
          <w:szCs w:val="18"/>
          <w:lang w:eastAsia="pl-PL"/>
        </w:rPr>
        <w:t>w</w:t>
      </w:r>
      <w:r w:rsidRPr="00875B66">
        <w:rPr>
          <w:rFonts w:ascii="Arial" w:hAnsi="Arial" w:cs="Arial"/>
          <w:sz w:val="14"/>
          <w:szCs w:val="18"/>
          <w:lang w:eastAsia="pl-PL"/>
        </w:rPr>
        <w:t>olontariacie.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268"/>
        <w:gridCol w:w="3148"/>
      </w:tblGrid>
      <w:tr w:rsidR="001C3B6C" w:rsidRPr="0030035C" w:rsidTr="0030035C">
        <w:tc>
          <w:tcPr>
            <w:tcW w:w="9102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6. Dodatkowe informacje dotyczące rezultatów realizacji zadania publicznego 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3)</w:t>
            </w:r>
          </w:p>
        </w:tc>
      </w:tr>
      <w:tr w:rsidR="001C3B6C" w:rsidRPr="0030035C" w:rsidTr="0030035C">
        <w:tc>
          <w:tcPr>
            <w:tcW w:w="3686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rezultatu</w:t>
            </w:r>
          </w:p>
        </w:tc>
        <w:tc>
          <w:tcPr>
            <w:tcW w:w="2268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Planowany poziom osiągnięcia rezultatów (wartość docelowa)</w:t>
            </w:r>
          </w:p>
        </w:tc>
        <w:tc>
          <w:tcPr>
            <w:tcW w:w="3148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Sposób monitorowania rezultatów / źródło informacji </w:t>
            </w: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  <w:t>o osiągnięciu wskaźnika</w:t>
            </w:r>
          </w:p>
        </w:tc>
      </w:tr>
      <w:tr w:rsidR="001C3B6C" w:rsidRPr="0030035C" w:rsidTr="0030035C">
        <w:tc>
          <w:tcPr>
            <w:tcW w:w="36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36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36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36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Pr="00875B66" w:rsidRDefault="001C3B6C" w:rsidP="00AC2815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875B66">
        <w:rPr>
          <w:rFonts w:ascii="Arial" w:hAnsi="Arial" w:cs="Arial"/>
          <w:b/>
          <w:sz w:val="18"/>
          <w:szCs w:val="18"/>
          <w:lang w:eastAsia="pl-PL"/>
        </w:rPr>
        <w:t>IV. Charakterystyka</w:t>
      </w:r>
      <w:r w:rsidRPr="00057EB2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875B66">
        <w:rPr>
          <w:rFonts w:ascii="Arial" w:hAnsi="Arial" w:cs="Arial"/>
          <w:b/>
          <w:sz w:val="18"/>
          <w:szCs w:val="18"/>
          <w:lang w:eastAsia="pl-PL"/>
        </w:rPr>
        <w:t xml:space="preserve">oferenta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1C3B6C" w:rsidRPr="0030035C" w:rsidTr="0030035C">
        <w:tc>
          <w:tcPr>
            <w:tcW w:w="9102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227" w:hanging="227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 Informacja o wcześniejszej działalności oferenta, w szczególności w zakresie, którego dotyczy zadanie publiczne</w:t>
            </w:r>
          </w:p>
        </w:tc>
      </w:tr>
      <w:tr w:rsidR="001C3B6C" w:rsidRPr="0030035C" w:rsidTr="0030035C">
        <w:tc>
          <w:tcPr>
            <w:tcW w:w="910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9102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227" w:hanging="227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2. Zasoby kadrowe, rzeczowe i finansowe oferenta, które będą wykorzystane do realizacji zadania </w:t>
            </w:r>
          </w:p>
        </w:tc>
      </w:tr>
      <w:tr w:rsidR="001C3B6C" w:rsidRPr="0030035C" w:rsidTr="0030035C">
        <w:tc>
          <w:tcPr>
            <w:tcW w:w="910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8"/>
                <w:lang w:eastAsia="pl-PL"/>
              </w:rPr>
              <w:br/>
            </w: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</w:tr>
    </w:tbl>
    <w:p w:rsidR="001C3B6C" w:rsidRPr="00875B66" w:rsidRDefault="001C3B6C" w:rsidP="00433D6B">
      <w:pPr>
        <w:spacing w:before="120" w:after="120" w:line="240" w:lineRule="auto"/>
        <w:ind w:left="170" w:hanging="170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3)</w:t>
      </w:r>
      <w:r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>Organ w ogłoszeniu o otwartym konkursie ofert może odstąpić od wymogu składania dodatkowych informacji</w:t>
      </w:r>
      <w:r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>dotyczących rezultatów w realizacji zadania publicznego, jeżeli</w:t>
      </w:r>
      <w:r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rodzaj zadania uniemożliwia ich określenie. </w:t>
      </w:r>
    </w:p>
    <w:p w:rsidR="001C3B6C" w:rsidRPr="00652AE2" w:rsidRDefault="001C3B6C" w:rsidP="00652AE2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875B66">
        <w:rPr>
          <w:rFonts w:ascii="Arial" w:hAnsi="Arial" w:cs="Arial"/>
          <w:b/>
          <w:sz w:val="18"/>
          <w:szCs w:val="18"/>
          <w:lang w:eastAsia="pl-PL"/>
        </w:rPr>
        <w:t>V. Kalkulacja przewidywanych kosztów realizacji zadania publicznego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8"/>
        <w:gridCol w:w="1759"/>
        <w:gridCol w:w="1061"/>
        <w:gridCol w:w="1186"/>
        <w:gridCol w:w="1123"/>
        <w:gridCol w:w="976"/>
        <w:gridCol w:w="829"/>
        <w:gridCol w:w="670"/>
        <w:gridCol w:w="160"/>
        <w:gridCol w:w="690"/>
      </w:tblGrid>
      <w:tr w:rsidR="001C3B6C" w:rsidRPr="0030035C" w:rsidTr="0030035C">
        <w:tc>
          <w:tcPr>
            <w:tcW w:w="9072" w:type="dxa"/>
            <w:gridSpan w:val="10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ind w:left="397" w:hanging="397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V. A Zestawienie kosztów realizacji zadania </w:t>
            </w: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1C3B6C" w:rsidRPr="0030035C" w:rsidTr="0030035C">
        <w:tc>
          <w:tcPr>
            <w:tcW w:w="618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9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Rodzaj kosztu</w:t>
            </w:r>
          </w:p>
        </w:tc>
        <w:tc>
          <w:tcPr>
            <w:tcW w:w="1061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Rodzaj miary</w:t>
            </w:r>
          </w:p>
        </w:tc>
        <w:tc>
          <w:tcPr>
            <w:tcW w:w="1186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Koszt jednostkowy [PLN]</w:t>
            </w:r>
          </w:p>
        </w:tc>
        <w:tc>
          <w:tcPr>
            <w:tcW w:w="1123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Liczba jednostek</w:t>
            </w:r>
          </w:p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25" w:type="dxa"/>
            <w:gridSpan w:val="5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Wartość [PLN]</w:t>
            </w:r>
          </w:p>
        </w:tc>
      </w:tr>
      <w:tr w:rsidR="001C3B6C" w:rsidRPr="0030035C" w:rsidTr="0030035C">
        <w:tc>
          <w:tcPr>
            <w:tcW w:w="618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59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061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829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1</w:t>
            </w:r>
          </w:p>
        </w:tc>
        <w:tc>
          <w:tcPr>
            <w:tcW w:w="670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2</w:t>
            </w:r>
          </w:p>
        </w:tc>
        <w:tc>
          <w:tcPr>
            <w:tcW w:w="850" w:type="dxa"/>
            <w:gridSpan w:val="2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3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4)</w:t>
            </w:r>
          </w:p>
        </w:tc>
      </w:tr>
      <w:tr w:rsidR="001C3B6C" w:rsidRPr="0030035C" w:rsidTr="0030035C">
        <w:tc>
          <w:tcPr>
            <w:tcW w:w="618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I.</w:t>
            </w:r>
          </w:p>
        </w:tc>
        <w:tc>
          <w:tcPr>
            <w:tcW w:w="8454" w:type="dxa"/>
            <w:gridSpan w:val="9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Koszty realizacji działań </w:t>
            </w: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Działanie 1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I.1.1.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I.1.2.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Działanie 2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I.2.1.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I.2.2.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...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I.3.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Działanie 3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I.3.1.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I.3.2.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...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747" w:type="dxa"/>
            <w:gridSpan w:val="5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kosztów realizacji zadania </w:t>
            </w: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II.</w:t>
            </w:r>
          </w:p>
        </w:tc>
        <w:tc>
          <w:tcPr>
            <w:tcW w:w="8454" w:type="dxa"/>
            <w:gridSpan w:val="9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Koszty administracyjne </w:t>
            </w: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II.1.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1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II.2.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Koszt 2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618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75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 xml:space="preserve">... </w:t>
            </w:r>
          </w:p>
        </w:tc>
        <w:tc>
          <w:tcPr>
            <w:tcW w:w="1061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3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747" w:type="dxa"/>
            <w:gridSpan w:val="5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kosztów administracyjnych </w:t>
            </w: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5747" w:type="dxa"/>
            <w:gridSpan w:val="5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wszystkich kosztów realizacji zadania </w:t>
            </w:r>
          </w:p>
        </w:tc>
        <w:tc>
          <w:tcPr>
            <w:tcW w:w="97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9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90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Pr="00B23958" w:rsidRDefault="001C3B6C" w:rsidP="00B23958">
      <w:pPr>
        <w:spacing w:after="120" w:line="240" w:lineRule="auto"/>
        <w:rPr>
          <w:rFonts w:ascii="Arial" w:hAnsi="Arial" w:cs="Arial"/>
          <w:sz w:val="6"/>
          <w:szCs w:val="18"/>
          <w:lang w:eastAsia="pl-PL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686"/>
        <w:gridCol w:w="1275"/>
        <w:gridCol w:w="142"/>
        <w:gridCol w:w="992"/>
        <w:gridCol w:w="709"/>
        <w:gridCol w:w="425"/>
        <w:gridCol w:w="1134"/>
        <w:gridCol w:w="30"/>
      </w:tblGrid>
      <w:tr w:rsidR="001C3B6C" w:rsidRPr="0030035C" w:rsidTr="0030035C">
        <w:trPr>
          <w:gridAfter w:val="1"/>
          <w:wAfter w:w="30" w:type="dxa"/>
        </w:trPr>
        <w:tc>
          <w:tcPr>
            <w:tcW w:w="9072" w:type="dxa"/>
            <w:gridSpan w:val="8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V. B Źródła finansowania kosztów realizacji zadania </w:t>
            </w: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Źródło finansowania kosztów realizacji zadania</w:t>
            </w:r>
          </w:p>
        </w:tc>
        <w:tc>
          <w:tcPr>
            <w:tcW w:w="1701" w:type="dxa"/>
            <w:gridSpan w:val="2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Wartość [PLN]</w:t>
            </w:r>
          </w:p>
        </w:tc>
        <w:tc>
          <w:tcPr>
            <w:tcW w:w="1559" w:type="dxa"/>
            <w:gridSpan w:val="2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Udział [%]</w:t>
            </w: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wszystkich kosztów realizacji zadania 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100</w:t>
            </w: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Planowana dotacja w ramach niniejszej oferty 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Wkład własny 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5)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3.1.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Wkład własny finansowy 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3.2.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Wkład własny niefinansowy (osobowy i rzeczowy) 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rPr>
          <w:gridAfter w:val="1"/>
          <w:wAfter w:w="30" w:type="dxa"/>
        </w:trPr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  <w:gridSpan w:val="3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Świadczenia pieniężne od odbiorców zadania </w:t>
            </w:r>
          </w:p>
        </w:tc>
        <w:tc>
          <w:tcPr>
            <w:tcW w:w="1701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9102" w:type="dxa"/>
            <w:gridSpan w:val="9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V. C Podział kosztów realizacji zadania pomiędzy oferentów 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6)</w:t>
            </w:r>
          </w:p>
        </w:tc>
      </w:tr>
      <w:tr w:rsidR="001C3B6C" w:rsidRPr="0030035C" w:rsidTr="0030035C">
        <w:tc>
          <w:tcPr>
            <w:tcW w:w="709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86" w:type="dxa"/>
            <w:vMerge w:val="restart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Źródło finansowania kosztów realizacji zadania</w:t>
            </w:r>
          </w:p>
        </w:tc>
        <w:tc>
          <w:tcPr>
            <w:tcW w:w="4707" w:type="dxa"/>
            <w:gridSpan w:val="7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Wartość [PLN]</w:t>
            </w:r>
          </w:p>
        </w:tc>
      </w:tr>
      <w:tr w:rsidR="001C3B6C" w:rsidRPr="0030035C" w:rsidTr="0030035C">
        <w:tc>
          <w:tcPr>
            <w:tcW w:w="709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vMerge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34" w:type="dxa"/>
            <w:gridSpan w:val="2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1</w:t>
            </w:r>
          </w:p>
        </w:tc>
        <w:tc>
          <w:tcPr>
            <w:tcW w:w="1134" w:type="dxa"/>
            <w:gridSpan w:val="2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2</w:t>
            </w:r>
          </w:p>
        </w:tc>
        <w:tc>
          <w:tcPr>
            <w:tcW w:w="1164" w:type="dxa"/>
            <w:gridSpan w:val="2"/>
            <w:shd w:val="clear" w:color="auto" w:fill="C4BC96"/>
            <w:vAlign w:val="center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 3</w:t>
            </w:r>
            <w:r w:rsidRPr="0030035C">
              <w:rPr>
                <w:rFonts w:ascii="Arial" w:hAnsi="Arial" w:cs="Arial"/>
                <w:b/>
                <w:sz w:val="16"/>
                <w:szCs w:val="16"/>
                <w:vertAlign w:val="superscript"/>
                <w:lang w:eastAsia="pl-PL"/>
              </w:rPr>
              <w:t>7)</w:t>
            </w:r>
          </w:p>
        </w:tc>
      </w:tr>
      <w:tr w:rsidR="001C3B6C" w:rsidRPr="0030035C" w:rsidTr="0030035C"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686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Oferent 1</w:t>
            </w:r>
          </w:p>
        </w:tc>
        <w:tc>
          <w:tcPr>
            <w:tcW w:w="127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686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Oferent 2</w:t>
            </w:r>
          </w:p>
        </w:tc>
        <w:tc>
          <w:tcPr>
            <w:tcW w:w="127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709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686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Oferent 3</w:t>
            </w:r>
          </w:p>
        </w:tc>
        <w:tc>
          <w:tcPr>
            <w:tcW w:w="127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709" w:type="dxa"/>
          </w:tcPr>
          <w:p w:rsidR="001C3B6C" w:rsidRPr="0030035C" w:rsidRDefault="001C3B6C" w:rsidP="0030035C">
            <w:pPr>
              <w:spacing w:before="120" w:after="12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0035C">
              <w:rPr>
                <w:rFonts w:ascii="Arial" w:hAnsi="Arial" w:cs="Arial"/>
                <w:sz w:val="18"/>
                <w:szCs w:val="18"/>
                <w:lang w:eastAsia="pl-PL"/>
              </w:rPr>
              <w:t>...</w:t>
            </w:r>
          </w:p>
        </w:tc>
        <w:tc>
          <w:tcPr>
            <w:tcW w:w="3686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sz w:val="16"/>
                <w:szCs w:val="16"/>
                <w:lang w:eastAsia="pl-PL"/>
              </w:rPr>
              <w:t>...</w:t>
            </w:r>
          </w:p>
        </w:tc>
        <w:tc>
          <w:tcPr>
            <w:tcW w:w="127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1C3B6C" w:rsidRPr="0030035C" w:rsidTr="0030035C">
        <w:tc>
          <w:tcPr>
            <w:tcW w:w="4395" w:type="dxa"/>
            <w:gridSpan w:val="2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Suma wszystkich kosztów realizacji zadania </w:t>
            </w:r>
          </w:p>
        </w:tc>
        <w:tc>
          <w:tcPr>
            <w:tcW w:w="1275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Pr="00875B66" w:rsidRDefault="001C3B6C" w:rsidP="00AC2815">
      <w:pPr>
        <w:spacing w:before="120" w:after="12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875B66">
        <w:rPr>
          <w:rFonts w:ascii="Arial" w:hAnsi="Arial" w:cs="Arial"/>
          <w:b/>
          <w:sz w:val="18"/>
          <w:szCs w:val="18"/>
          <w:lang w:eastAsia="pl-PL"/>
        </w:rPr>
        <w:t xml:space="preserve">VI. Inne informacje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2"/>
      </w:tblGrid>
      <w:tr w:rsidR="001C3B6C" w:rsidRPr="0030035C" w:rsidTr="0030035C">
        <w:tc>
          <w:tcPr>
            <w:tcW w:w="9102" w:type="dxa"/>
            <w:shd w:val="clear" w:color="auto" w:fill="C4BC96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1. Deklaracja o zamiarze odpłatnego lub nieodpłatnego wykonania zadania publicznego. </w:t>
            </w:r>
          </w:p>
          <w:p w:rsidR="001C3B6C" w:rsidRPr="0030035C" w:rsidRDefault="001C3B6C" w:rsidP="0030035C">
            <w:pPr>
              <w:spacing w:before="120" w:after="120" w:line="240" w:lineRule="auto"/>
              <w:ind w:left="170" w:hanging="17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2. Działania, które w ramach realizacji zadania publicznego będą wykonywać poszczególni oferenci oraz sposób ich reprezentacji wobec organu administracji publicznej – w przypadku oferty wspólnej. </w:t>
            </w:r>
          </w:p>
          <w:p w:rsidR="001C3B6C" w:rsidRPr="0030035C" w:rsidRDefault="001C3B6C" w:rsidP="0030035C">
            <w:pPr>
              <w:spacing w:before="120" w:after="120" w:line="240" w:lineRule="auto"/>
              <w:ind w:left="170" w:hanging="17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30035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3. Inne działania, które mogą mieć znaczenie przy ocenie oferty, w tym odnoszące się do kalkulacji przewidywanych kosztów oraz oświadczeń zawartych w sekcji VII. </w:t>
            </w:r>
          </w:p>
        </w:tc>
      </w:tr>
      <w:tr w:rsidR="001C3B6C" w:rsidRPr="0030035C" w:rsidTr="0030035C">
        <w:tc>
          <w:tcPr>
            <w:tcW w:w="9102" w:type="dxa"/>
          </w:tcPr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1C3B6C" w:rsidRPr="0030035C" w:rsidRDefault="001C3B6C" w:rsidP="0030035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1C3B6C" w:rsidRPr="00875B66" w:rsidRDefault="001C3B6C" w:rsidP="003F44D0">
      <w:pPr>
        <w:spacing w:before="60" w:after="60" w:line="240" w:lineRule="auto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4)</w:t>
      </w:r>
      <w:r w:rsidRPr="005163F4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Tabelę należy rozszerzyć w przypadku realizacji oferty w dłuższym okresie. </w:t>
      </w:r>
    </w:p>
    <w:p w:rsidR="001C3B6C" w:rsidRPr="00875B66" w:rsidRDefault="001C3B6C" w:rsidP="003F44D0">
      <w:pPr>
        <w:spacing w:before="60" w:after="60" w:line="240" w:lineRule="auto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5)</w:t>
      </w:r>
      <w:r w:rsidRPr="005163F4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Suma pól 3.1. i 3.2. </w:t>
      </w:r>
    </w:p>
    <w:p w:rsidR="001C3B6C" w:rsidRPr="00875B66" w:rsidRDefault="001C3B6C" w:rsidP="003F44D0">
      <w:pPr>
        <w:spacing w:before="60" w:after="60" w:line="240" w:lineRule="auto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6)</w:t>
      </w:r>
      <w:r w:rsidRPr="005163F4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>Sekcję V</w:t>
      </w:r>
      <w:r>
        <w:rPr>
          <w:rFonts w:ascii="Arial" w:hAnsi="Arial" w:cs="Arial"/>
          <w:sz w:val="14"/>
          <w:szCs w:val="18"/>
          <w:lang w:eastAsia="pl-PL"/>
        </w:rPr>
        <w:t>.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C należy uzupełnić w przypadku oferty wspólnej. </w:t>
      </w:r>
    </w:p>
    <w:p w:rsidR="001C3B6C" w:rsidRDefault="001C3B6C" w:rsidP="000B4F0D">
      <w:pPr>
        <w:spacing w:before="60" w:after="60" w:line="240" w:lineRule="auto"/>
        <w:rPr>
          <w:rFonts w:ascii="Arial" w:hAnsi="Arial" w:cs="Arial"/>
          <w:sz w:val="14"/>
          <w:szCs w:val="18"/>
          <w:lang w:eastAsia="pl-PL"/>
        </w:rPr>
      </w:pPr>
      <w:r w:rsidRPr="00875B66">
        <w:rPr>
          <w:rFonts w:ascii="Arial" w:hAnsi="Arial" w:cs="Arial"/>
          <w:sz w:val="14"/>
          <w:szCs w:val="18"/>
          <w:lang w:eastAsia="pl-PL"/>
        </w:rPr>
        <w:t>7)</w:t>
      </w:r>
      <w:r w:rsidRPr="005163F4">
        <w:rPr>
          <w:rFonts w:ascii="Arial" w:hAnsi="Arial" w:cs="Arial"/>
          <w:sz w:val="14"/>
          <w:szCs w:val="18"/>
          <w:lang w:eastAsia="pl-PL"/>
        </w:rPr>
        <w:t xml:space="preserve"> </w:t>
      </w:r>
      <w:r w:rsidRPr="00875B66">
        <w:rPr>
          <w:rFonts w:ascii="Arial" w:hAnsi="Arial" w:cs="Arial"/>
          <w:sz w:val="14"/>
          <w:szCs w:val="18"/>
          <w:lang w:eastAsia="pl-PL"/>
        </w:rPr>
        <w:t xml:space="preserve">Tabelę należy rozszerzyć w przypadku realizacji oferty w dłuższym okresie. </w:t>
      </w:r>
    </w:p>
    <w:p w:rsidR="001C3B6C" w:rsidRPr="000B4F0D" w:rsidRDefault="001C3B6C" w:rsidP="000B4F0D">
      <w:pPr>
        <w:spacing w:before="60" w:after="60" w:line="240" w:lineRule="auto"/>
        <w:rPr>
          <w:rFonts w:ascii="Arial" w:hAnsi="Arial" w:cs="Arial"/>
          <w:sz w:val="16"/>
          <w:szCs w:val="18"/>
          <w:lang w:eastAsia="pl-PL"/>
        </w:rPr>
      </w:pPr>
    </w:p>
    <w:p w:rsidR="001C3B6C" w:rsidRPr="00875B66" w:rsidRDefault="001C3B6C" w:rsidP="000B4F0D">
      <w:pPr>
        <w:spacing w:before="60" w:after="6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875B66">
        <w:rPr>
          <w:rFonts w:ascii="Arial" w:hAnsi="Arial" w:cs="Arial"/>
          <w:b/>
          <w:sz w:val="18"/>
          <w:szCs w:val="18"/>
          <w:lang w:eastAsia="pl-PL"/>
        </w:rPr>
        <w:t xml:space="preserve">VII. Oświadczenia </w:t>
      </w:r>
    </w:p>
    <w:p w:rsidR="001C3B6C" w:rsidRPr="00875B66" w:rsidRDefault="001C3B6C" w:rsidP="006231A9">
      <w:pPr>
        <w:spacing w:before="120" w:after="120" w:line="240" w:lineRule="auto"/>
        <w:jc w:val="both"/>
        <w:rPr>
          <w:rFonts w:ascii="Arial" w:hAnsi="Arial" w:cs="Arial"/>
          <w:sz w:val="16"/>
          <w:szCs w:val="18"/>
          <w:lang w:eastAsia="pl-PL"/>
        </w:rPr>
      </w:pPr>
      <w:r w:rsidRPr="00875B66">
        <w:rPr>
          <w:rFonts w:ascii="Arial" w:hAnsi="Arial" w:cs="Arial"/>
          <w:sz w:val="16"/>
          <w:szCs w:val="18"/>
          <w:lang w:eastAsia="pl-PL"/>
        </w:rPr>
        <w:t xml:space="preserve">Oświadczam(-my), że: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proponowane zadanie publiczne będzie realizowane wyłącznie w zakresie działalności pożytku publicznego oferenta(-tów);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pobieranie świadczeń pieniężnych będzie się odbywać wyłącznie w ramach prowadzonej odpłatnej działalności pożytku publicznego;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oferent* / oferenci* składający niniejszą ofertę nie zalega(-ją)* / zalega(-ją)* z opłacaniem należności z tytułu zobowiązań podatkowych;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oferent* / oferenci* składający niniejszą ofertę nie zalega(-ją)* / zalega(-ją)* z opłacaniem należności z tytułu składek na ubezpieczenia społeczne;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dane zawarte w części II niniejszej oferty są zgodne z Krajowym Rejestrem Sądowym* / właściwą ewidencją*;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wszystkie informacje podane w ofercie oraz załącznikach są zgodne z aktualnym stanem prawnym i faktycznym; </w:t>
      </w:r>
    </w:p>
    <w:p w:rsidR="001C3B6C" w:rsidRPr="00AF3598" w:rsidRDefault="001C3B6C" w:rsidP="0085320F">
      <w:pPr>
        <w:pStyle w:val="ListParagraph"/>
        <w:numPr>
          <w:ilvl w:val="0"/>
          <w:numId w:val="2"/>
        </w:numPr>
        <w:spacing w:before="60" w:after="60" w:line="240" w:lineRule="auto"/>
        <w:ind w:left="227" w:hanging="227"/>
        <w:contextualSpacing w:val="0"/>
        <w:jc w:val="both"/>
        <w:rPr>
          <w:rFonts w:ascii="Arial" w:hAnsi="Arial" w:cs="Arial"/>
          <w:sz w:val="16"/>
          <w:szCs w:val="14"/>
          <w:lang w:eastAsia="pl-PL"/>
        </w:rPr>
      </w:pPr>
      <w:r w:rsidRPr="00AF3598">
        <w:rPr>
          <w:rFonts w:ascii="Arial" w:hAnsi="Arial" w:cs="Arial"/>
          <w:sz w:val="16"/>
          <w:szCs w:val="14"/>
          <w:lang w:eastAsia="pl-PL"/>
        </w:rP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1C3B6C" w:rsidRDefault="001C3B6C" w:rsidP="006231A9">
      <w:pPr>
        <w:spacing w:before="120" w:after="120" w:line="240" w:lineRule="auto"/>
        <w:rPr>
          <w:rFonts w:ascii="Arial" w:hAnsi="Arial" w:cs="Arial"/>
          <w:sz w:val="14"/>
          <w:szCs w:val="18"/>
          <w:lang w:eastAsia="pl-PL"/>
        </w:rPr>
      </w:pPr>
    </w:p>
    <w:p w:rsidR="001C3B6C" w:rsidRDefault="001C3B6C" w:rsidP="006231A9">
      <w:pPr>
        <w:spacing w:before="120" w:after="120" w:line="240" w:lineRule="auto"/>
        <w:rPr>
          <w:rFonts w:ascii="Arial" w:hAnsi="Arial" w:cs="Arial"/>
          <w:sz w:val="14"/>
          <w:szCs w:val="18"/>
          <w:lang w:eastAsia="pl-PL"/>
        </w:rPr>
      </w:pPr>
    </w:p>
    <w:p w:rsidR="001C3B6C" w:rsidRPr="006A5FEB" w:rsidRDefault="001C3B6C" w:rsidP="00AC2815">
      <w:pPr>
        <w:spacing w:before="120" w:after="120" w:line="240" w:lineRule="auto"/>
        <w:rPr>
          <w:rFonts w:ascii="Arial" w:hAnsi="Arial" w:cs="Arial"/>
          <w:sz w:val="14"/>
          <w:szCs w:val="18"/>
          <w:lang w:eastAsia="pl-PL"/>
        </w:rPr>
      </w:pPr>
      <w:r w:rsidRPr="00244515">
        <w:rPr>
          <w:rFonts w:ascii="Arial" w:hAnsi="Arial" w:cs="Arial"/>
          <w:sz w:val="14"/>
          <w:szCs w:val="18"/>
          <w:lang w:eastAsia="pl-PL"/>
        </w:rPr>
        <w:t xml:space="preserve">................................................................. </w:t>
      </w:r>
      <w:r>
        <w:rPr>
          <w:rFonts w:ascii="Arial" w:hAnsi="Arial" w:cs="Arial"/>
          <w:sz w:val="14"/>
          <w:szCs w:val="18"/>
          <w:lang w:eastAsia="pl-PL"/>
        </w:rPr>
        <w:t xml:space="preserve"> </w:t>
      </w:r>
      <w:r>
        <w:rPr>
          <w:rFonts w:ascii="Arial" w:hAnsi="Arial" w:cs="Arial"/>
          <w:sz w:val="14"/>
          <w:szCs w:val="18"/>
          <w:lang w:eastAsia="pl-PL"/>
        </w:rPr>
        <w:tab/>
      </w:r>
      <w:r>
        <w:rPr>
          <w:rFonts w:ascii="Arial" w:hAnsi="Arial" w:cs="Arial"/>
          <w:sz w:val="14"/>
          <w:szCs w:val="18"/>
          <w:lang w:eastAsia="pl-PL"/>
        </w:rPr>
        <w:tab/>
      </w:r>
      <w:r>
        <w:rPr>
          <w:rFonts w:ascii="Arial" w:hAnsi="Arial" w:cs="Arial"/>
          <w:sz w:val="14"/>
          <w:szCs w:val="18"/>
          <w:lang w:eastAsia="pl-PL"/>
        </w:rPr>
        <w:tab/>
      </w:r>
      <w:r>
        <w:rPr>
          <w:rFonts w:ascii="Arial" w:hAnsi="Arial" w:cs="Arial"/>
          <w:sz w:val="14"/>
          <w:szCs w:val="18"/>
          <w:lang w:eastAsia="pl-PL"/>
        </w:rPr>
        <w:tab/>
      </w:r>
      <w:r>
        <w:rPr>
          <w:rFonts w:ascii="Arial" w:hAnsi="Arial" w:cs="Arial"/>
          <w:sz w:val="14"/>
          <w:szCs w:val="18"/>
          <w:lang w:eastAsia="pl-PL"/>
        </w:rPr>
        <w:tab/>
      </w:r>
      <w:r w:rsidRPr="00244515">
        <w:rPr>
          <w:rFonts w:ascii="Arial" w:hAnsi="Arial" w:cs="Arial"/>
          <w:sz w:val="14"/>
          <w:szCs w:val="18"/>
          <w:lang w:eastAsia="pl-PL"/>
        </w:rPr>
        <w:t xml:space="preserve">Data ........................................................ </w:t>
      </w:r>
      <w:r>
        <w:rPr>
          <w:rFonts w:ascii="Arial" w:hAnsi="Arial" w:cs="Arial"/>
          <w:sz w:val="14"/>
          <w:szCs w:val="18"/>
          <w:lang w:eastAsia="pl-PL"/>
        </w:rPr>
        <w:br/>
      </w:r>
      <w:r w:rsidRPr="00244515">
        <w:rPr>
          <w:rFonts w:ascii="Arial" w:hAnsi="Arial" w:cs="Arial"/>
          <w:sz w:val="14"/>
          <w:szCs w:val="18"/>
          <w:lang w:eastAsia="pl-PL"/>
        </w:rPr>
        <w:t xml:space="preserve">(podpis osoby upoważnionej lub podpisy </w:t>
      </w:r>
      <w:r>
        <w:rPr>
          <w:rFonts w:ascii="Arial" w:hAnsi="Arial" w:cs="Arial"/>
          <w:sz w:val="14"/>
          <w:szCs w:val="18"/>
          <w:lang w:eastAsia="pl-PL"/>
        </w:rPr>
        <w:br/>
      </w:r>
      <w:r w:rsidRPr="00244515">
        <w:rPr>
          <w:rFonts w:ascii="Arial" w:hAnsi="Arial" w:cs="Arial"/>
          <w:sz w:val="14"/>
          <w:szCs w:val="18"/>
          <w:lang w:eastAsia="pl-PL"/>
        </w:rPr>
        <w:t xml:space="preserve">osób upoważnionych do składania oświadczeń </w:t>
      </w:r>
      <w:r>
        <w:rPr>
          <w:rFonts w:ascii="Arial" w:hAnsi="Arial" w:cs="Arial"/>
          <w:sz w:val="14"/>
          <w:szCs w:val="18"/>
          <w:lang w:eastAsia="pl-PL"/>
        </w:rPr>
        <w:br/>
      </w:r>
      <w:r w:rsidRPr="00244515">
        <w:rPr>
          <w:rFonts w:ascii="Arial" w:hAnsi="Arial" w:cs="Arial"/>
          <w:sz w:val="14"/>
          <w:szCs w:val="18"/>
          <w:lang w:eastAsia="pl-PL"/>
        </w:rPr>
        <w:t>woli w imieniu oferentów)</w:t>
      </w:r>
    </w:p>
    <w:sectPr w:rsidR="001C3B6C" w:rsidRPr="006A5FEB" w:rsidSect="00AC2815">
      <w:pgSz w:w="11906" w:h="16838" w:code="9"/>
      <w:pgMar w:top="1418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C3C"/>
    <w:multiLevelType w:val="hybridMultilevel"/>
    <w:tmpl w:val="F462DA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112FEF"/>
    <w:multiLevelType w:val="hybridMultilevel"/>
    <w:tmpl w:val="4768C31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2DD61D9"/>
    <w:multiLevelType w:val="hybridMultilevel"/>
    <w:tmpl w:val="2DA44104"/>
    <w:lvl w:ilvl="0" w:tplc="04150011">
      <w:start w:val="1"/>
      <w:numFmt w:val="decimal"/>
      <w:lvlText w:val="%1)"/>
      <w:lvlJc w:val="left"/>
      <w:pPr>
        <w:ind w:left="2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9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B66"/>
    <w:rsid w:val="00026861"/>
    <w:rsid w:val="00057EB2"/>
    <w:rsid w:val="00081EB1"/>
    <w:rsid w:val="000950DA"/>
    <w:rsid w:val="000A6EC0"/>
    <w:rsid w:val="000B4F0D"/>
    <w:rsid w:val="000D469B"/>
    <w:rsid w:val="000F0F3E"/>
    <w:rsid w:val="000F1CA2"/>
    <w:rsid w:val="000F43D3"/>
    <w:rsid w:val="001031B1"/>
    <w:rsid w:val="0011230B"/>
    <w:rsid w:val="0013522B"/>
    <w:rsid w:val="0016188D"/>
    <w:rsid w:val="0017624E"/>
    <w:rsid w:val="00195A87"/>
    <w:rsid w:val="001A04ED"/>
    <w:rsid w:val="001B57D4"/>
    <w:rsid w:val="001C3B6C"/>
    <w:rsid w:val="001D7FB5"/>
    <w:rsid w:val="00237E2B"/>
    <w:rsid w:val="00240B48"/>
    <w:rsid w:val="00244515"/>
    <w:rsid w:val="002D73D9"/>
    <w:rsid w:val="002F34E7"/>
    <w:rsid w:val="0030035C"/>
    <w:rsid w:val="00306053"/>
    <w:rsid w:val="0031684F"/>
    <w:rsid w:val="003450E6"/>
    <w:rsid w:val="003631EB"/>
    <w:rsid w:val="00396245"/>
    <w:rsid w:val="003E023E"/>
    <w:rsid w:val="003F0382"/>
    <w:rsid w:val="003F37C1"/>
    <w:rsid w:val="003F44D0"/>
    <w:rsid w:val="004051F0"/>
    <w:rsid w:val="00424C26"/>
    <w:rsid w:val="004333B5"/>
    <w:rsid w:val="00433D6B"/>
    <w:rsid w:val="0048072F"/>
    <w:rsid w:val="005029C4"/>
    <w:rsid w:val="005163F4"/>
    <w:rsid w:val="00537F1D"/>
    <w:rsid w:val="00583E42"/>
    <w:rsid w:val="00587476"/>
    <w:rsid w:val="005C7BCE"/>
    <w:rsid w:val="005E1EF7"/>
    <w:rsid w:val="005E6E7B"/>
    <w:rsid w:val="006231A9"/>
    <w:rsid w:val="00652AE2"/>
    <w:rsid w:val="00670D05"/>
    <w:rsid w:val="00691995"/>
    <w:rsid w:val="00694BAD"/>
    <w:rsid w:val="006A5FEB"/>
    <w:rsid w:val="006B6848"/>
    <w:rsid w:val="006C18A8"/>
    <w:rsid w:val="0071734E"/>
    <w:rsid w:val="00732C21"/>
    <w:rsid w:val="00742D73"/>
    <w:rsid w:val="007D6A89"/>
    <w:rsid w:val="007E7ACD"/>
    <w:rsid w:val="007F7514"/>
    <w:rsid w:val="00813C02"/>
    <w:rsid w:val="008246AF"/>
    <w:rsid w:val="0085320F"/>
    <w:rsid w:val="0086026B"/>
    <w:rsid w:val="00875B66"/>
    <w:rsid w:val="008B1DD0"/>
    <w:rsid w:val="008C7667"/>
    <w:rsid w:val="008C7E03"/>
    <w:rsid w:val="008E369A"/>
    <w:rsid w:val="00915E7B"/>
    <w:rsid w:val="0092283A"/>
    <w:rsid w:val="00975D87"/>
    <w:rsid w:val="009A6B8F"/>
    <w:rsid w:val="00A71A75"/>
    <w:rsid w:val="00AA2E37"/>
    <w:rsid w:val="00AA48F7"/>
    <w:rsid w:val="00AC2815"/>
    <w:rsid w:val="00AF3598"/>
    <w:rsid w:val="00AF703A"/>
    <w:rsid w:val="00B0685E"/>
    <w:rsid w:val="00B1032B"/>
    <w:rsid w:val="00B23958"/>
    <w:rsid w:val="00B27D1B"/>
    <w:rsid w:val="00B46B34"/>
    <w:rsid w:val="00BE0EF9"/>
    <w:rsid w:val="00C139B7"/>
    <w:rsid w:val="00C267C7"/>
    <w:rsid w:val="00C34800"/>
    <w:rsid w:val="00C403DC"/>
    <w:rsid w:val="00C6089B"/>
    <w:rsid w:val="00C60E84"/>
    <w:rsid w:val="00C657DC"/>
    <w:rsid w:val="00C65AE9"/>
    <w:rsid w:val="00CB1E21"/>
    <w:rsid w:val="00CE748A"/>
    <w:rsid w:val="00D2690F"/>
    <w:rsid w:val="00DB625A"/>
    <w:rsid w:val="00DC07EA"/>
    <w:rsid w:val="00DC5085"/>
    <w:rsid w:val="00E30C9C"/>
    <w:rsid w:val="00E34645"/>
    <w:rsid w:val="00E77CFE"/>
    <w:rsid w:val="00E865BB"/>
    <w:rsid w:val="00EA7966"/>
    <w:rsid w:val="00EC121F"/>
    <w:rsid w:val="00EC6A2F"/>
    <w:rsid w:val="00EE3157"/>
    <w:rsid w:val="00EF3A4B"/>
    <w:rsid w:val="00F9463B"/>
    <w:rsid w:val="00F969B9"/>
    <w:rsid w:val="00FF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E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94B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602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A7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7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0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40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40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0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0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0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40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40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0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0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0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0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40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40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0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40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403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40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40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0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0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1071</Words>
  <Characters>6429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PUBLICZNEGO*/</dc:title>
  <dc:subject/>
  <dc:creator>Marlena Kotlewska</dc:creator>
  <cp:keywords/>
  <dc:description/>
  <cp:lastModifiedBy>akankowski</cp:lastModifiedBy>
  <cp:revision>2</cp:revision>
  <cp:lastPrinted>2019-02-15T11:28:00Z</cp:lastPrinted>
  <dcterms:created xsi:type="dcterms:W3CDTF">2019-12-04T10:09:00Z</dcterms:created>
  <dcterms:modified xsi:type="dcterms:W3CDTF">2019-12-04T10:09:00Z</dcterms:modified>
</cp:coreProperties>
</file>